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512" w:rsidRPr="0065657C" w:rsidRDefault="00DE7512" w:rsidP="008C57BF">
      <w:pPr>
        <w:tabs>
          <w:tab w:val="left" w:pos="7905"/>
        </w:tabs>
        <w:autoSpaceDE w:val="0"/>
        <w:autoSpaceDN w:val="0"/>
        <w:adjustRightInd w:val="0"/>
        <w:ind w:left="-1620" w:right="-725"/>
        <w:jc w:val="both"/>
        <w:rPr>
          <w:sz w:val="28"/>
          <w:szCs w:val="28"/>
        </w:rPr>
      </w:pPr>
      <w:r w:rsidRPr="0065657C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36.25pt" o:ole="">
            <v:imagedata r:id="rId7" o:title=""/>
          </v:shape>
          <o:OLEObject Type="Embed" ProgID="FoxitReader.Document" ShapeID="_x0000_i1025" DrawAspect="Content" ObjectID="_1728367650" r:id="rId8"/>
        </w:object>
      </w:r>
    </w:p>
    <w:p w:rsidR="00DE7512" w:rsidRDefault="00DE7512" w:rsidP="008C57BF">
      <w:pPr>
        <w:tabs>
          <w:tab w:val="left" w:pos="7905"/>
        </w:tabs>
        <w:autoSpaceDE w:val="0"/>
        <w:autoSpaceDN w:val="0"/>
        <w:adjustRightInd w:val="0"/>
        <w:ind w:left="-1620" w:right="-725"/>
        <w:jc w:val="both"/>
        <w:rPr>
          <w:sz w:val="28"/>
          <w:szCs w:val="28"/>
        </w:rPr>
      </w:pPr>
    </w:p>
    <w:p w:rsidR="00DE7512" w:rsidRDefault="00DE7512" w:rsidP="00AE5791">
      <w:pPr>
        <w:tabs>
          <w:tab w:val="left" w:pos="7905"/>
        </w:tabs>
        <w:autoSpaceDE w:val="0"/>
        <w:autoSpaceDN w:val="0"/>
        <w:adjustRightInd w:val="0"/>
        <w:rPr>
          <w:sz w:val="28"/>
          <w:szCs w:val="28"/>
        </w:rPr>
      </w:pPr>
    </w:p>
    <w:p w:rsidR="00DE7512" w:rsidRDefault="00DE7512" w:rsidP="008B5DAA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DE7512" w:rsidRDefault="00DE7512" w:rsidP="00AE5791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 администрации</w:t>
      </w:r>
    </w:p>
    <w:p w:rsidR="00DE7512" w:rsidRDefault="00DE7512" w:rsidP="008B5DAA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Кипешинский сельсовет  </w:t>
      </w:r>
    </w:p>
    <w:p w:rsidR="00DE7512" w:rsidRDefault="00DE7512" w:rsidP="008B5DAA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Троицкого  района </w:t>
      </w:r>
    </w:p>
    <w:p w:rsidR="00DE7512" w:rsidRDefault="00DE7512" w:rsidP="008B5DAA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>Алтайского края</w:t>
      </w:r>
    </w:p>
    <w:p w:rsidR="00DE7512" w:rsidRDefault="00DE7512" w:rsidP="008B5DAA">
      <w:pPr>
        <w:tabs>
          <w:tab w:val="left" w:pos="360"/>
        </w:tabs>
        <w:ind w:right="-6"/>
        <w:jc w:val="right"/>
        <w:rPr>
          <w:sz w:val="28"/>
          <w:szCs w:val="28"/>
        </w:rPr>
      </w:pPr>
      <w:r>
        <w:rPr>
          <w:sz w:val="28"/>
          <w:szCs w:val="28"/>
        </w:rPr>
        <w:t>от  26.10.2022 г № 18</w:t>
      </w:r>
    </w:p>
    <w:p w:rsidR="00DE7512" w:rsidRDefault="00DE7512" w:rsidP="008B5DAA">
      <w:pPr>
        <w:tabs>
          <w:tab w:val="left" w:pos="3210"/>
        </w:tabs>
        <w:autoSpaceDE w:val="0"/>
        <w:autoSpaceDN w:val="0"/>
        <w:adjustRightInd w:val="0"/>
        <w:rPr>
          <w:sz w:val="28"/>
          <w:szCs w:val="28"/>
        </w:rPr>
      </w:pPr>
    </w:p>
    <w:p w:rsidR="00DE7512" w:rsidRDefault="00DE7512" w:rsidP="008B5D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DE7512" w:rsidRDefault="00DE7512" w:rsidP="008B5DAA">
      <w:pPr>
        <w:tabs>
          <w:tab w:val="left" w:pos="321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Совете ветеранов сельского поселения Кипешинский сельсовет </w:t>
      </w:r>
    </w:p>
    <w:p w:rsidR="00DE7512" w:rsidRDefault="00DE7512" w:rsidP="00AE5791">
      <w:pPr>
        <w:tabs>
          <w:tab w:val="left" w:pos="321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Троицкого района Алтайского края  </w:t>
      </w:r>
    </w:p>
    <w:p w:rsidR="00DE7512" w:rsidRDefault="00DE7512" w:rsidP="00AE5791">
      <w:pPr>
        <w:tabs>
          <w:tab w:val="left" w:pos="321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E7512" w:rsidRDefault="00DE7512" w:rsidP="008B5DAA">
      <w:pPr>
        <w:pStyle w:val="1"/>
        <w:numPr>
          <w:ilvl w:val="0"/>
          <w:numId w:val="1"/>
        </w:numPr>
        <w:tabs>
          <w:tab w:val="left" w:pos="3210"/>
        </w:tabs>
        <w:autoSpaceDE w:val="0"/>
        <w:autoSpaceDN w:val="0"/>
        <w:adjustRightInd w:val="0"/>
        <w:spacing w:after="0" w:line="240" w:lineRule="auto"/>
        <w:ind w:firstLine="15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положения</w:t>
      </w:r>
    </w:p>
    <w:p w:rsidR="00DE7512" w:rsidRDefault="00DE7512" w:rsidP="008B5DAA">
      <w:pPr>
        <w:tabs>
          <w:tab w:val="left" w:pos="321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br/>
        <w:t xml:space="preserve">      1. В целях совершенствования работы по патриотическому, нравственному, профессиональному воспитанию и обеспечению защиты прав и законных интересов ветеранов создается Совет ветеранов   сельского   поселения   Кипешинский   сельсовет Троицкого  района  Алтайского края, далее Совет.</w:t>
      </w:r>
      <w:r>
        <w:rPr>
          <w:sz w:val="28"/>
          <w:szCs w:val="28"/>
        </w:rPr>
        <w:br/>
        <w:t xml:space="preserve">      2. Совет является общественной организацией, призванной содействовать администрации сельского поселения  Кипешинский сельсовет в работе по воспитанию подрастающего поколения, основанной на лучших традициях нашей Родины.</w:t>
      </w:r>
      <w:r>
        <w:rPr>
          <w:sz w:val="28"/>
          <w:szCs w:val="28"/>
        </w:rPr>
        <w:br/>
        <w:t xml:space="preserve">      3. В Совет избираются наиболее авторитетные ветераны, активно участвующие в общественной деятельности населенных пунктов сельского поселения Кипешинский сельсовет.</w:t>
      </w:r>
      <w:r>
        <w:rPr>
          <w:sz w:val="28"/>
          <w:szCs w:val="28"/>
        </w:rPr>
        <w:br/>
        <w:t xml:space="preserve">      4. В своей работе ветеранская организация тесно взаимодействует с Администрацией  сельского поселения Кипешинский сельсовет, библиотекой поселения, учреждениями и организациями  Троицкого  района.</w:t>
      </w:r>
    </w:p>
    <w:p w:rsidR="00DE7512" w:rsidRDefault="00DE7512" w:rsidP="00AE5791">
      <w:pPr>
        <w:tabs>
          <w:tab w:val="left" w:pos="2910"/>
          <w:tab w:val="center" w:pos="4677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II</w:t>
      </w:r>
      <w:r w:rsidRPr="00291008">
        <w:rPr>
          <w:sz w:val="28"/>
          <w:szCs w:val="28"/>
        </w:rPr>
        <w:t>.</w:t>
      </w:r>
      <w:r>
        <w:rPr>
          <w:sz w:val="28"/>
          <w:szCs w:val="28"/>
        </w:rPr>
        <w:tab/>
        <w:t>Основные задачи Совета</w:t>
      </w:r>
    </w:p>
    <w:p w:rsidR="00DE7512" w:rsidRDefault="00DE7512" w:rsidP="008B5DAA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5. Широкое использование опыта ветеранов в целях патриотического, нравственного воспитания подрастающего поколения.</w:t>
      </w:r>
      <w:r>
        <w:rPr>
          <w:sz w:val="28"/>
          <w:szCs w:val="28"/>
        </w:rPr>
        <w:br/>
        <w:t>6. Работа по обеспечению социально-правовой защиты ветеранов.</w:t>
      </w:r>
      <w:r>
        <w:rPr>
          <w:sz w:val="28"/>
          <w:szCs w:val="28"/>
        </w:rPr>
        <w:br/>
        <w:t>7. Оказание помощи ветеранам.</w:t>
      </w:r>
      <w:r>
        <w:rPr>
          <w:sz w:val="28"/>
          <w:szCs w:val="28"/>
        </w:rPr>
        <w:br/>
        <w:t>8. Подготовка предложений по совершенствованию деятельности Совета.</w:t>
      </w:r>
      <w:r>
        <w:rPr>
          <w:sz w:val="28"/>
          <w:szCs w:val="28"/>
        </w:rPr>
        <w:br/>
        <w:t>9. Ходатайствует о награждении ветеранов.</w:t>
      </w:r>
    </w:p>
    <w:p w:rsidR="00DE7512" w:rsidRDefault="00DE7512" w:rsidP="008B5DAA">
      <w:pPr>
        <w:spacing w:before="100" w:beforeAutospacing="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Основные функции Совета</w:t>
      </w:r>
    </w:p>
    <w:p w:rsidR="00DE7512" w:rsidRDefault="00DE7512" w:rsidP="008B5DAA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10. Участие в планировании воспитательной работы.</w:t>
      </w:r>
      <w:r>
        <w:rPr>
          <w:sz w:val="28"/>
          <w:szCs w:val="28"/>
        </w:rPr>
        <w:br/>
        <w:t>11. Участие в проведении тематических вечеров, встреч.</w:t>
      </w:r>
      <w:r>
        <w:rPr>
          <w:sz w:val="28"/>
          <w:szCs w:val="28"/>
        </w:rPr>
        <w:br/>
        <w:t>12. Обеспечение участия ветеранов в подготовке и проведении празднования знаменательных дат.</w:t>
      </w:r>
      <w:r>
        <w:rPr>
          <w:sz w:val="28"/>
          <w:szCs w:val="28"/>
        </w:rPr>
        <w:br/>
        <w:t>13. Проведение мероприятий согласно плану на календарный год.</w:t>
      </w:r>
      <w:r>
        <w:rPr>
          <w:sz w:val="28"/>
          <w:szCs w:val="28"/>
        </w:rPr>
        <w:br/>
        <w:t>14. Участие ветеранов в проведении экскурсий, выставочных работ.</w:t>
      </w:r>
      <w:r>
        <w:rPr>
          <w:sz w:val="28"/>
          <w:szCs w:val="28"/>
        </w:rPr>
        <w:br/>
        <w:t>15. Участие в рассмотрении писем, заявлений, жалоб, поступивших от ветеранов.</w:t>
      </w:r>
    </w:p>
    <w:p w:rsidR="00DE7512" w:rsidRDefault="00DE7512" w:rsidP="008B5DAA">
      <w:pPr>
        <w:spacing w:before="100" w:beforeAutospacing="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Организация работы Совета</w:t>
      </w:r>
    </w:p>
    <w:p w:rsidR="00DE7512" w:rsidRDefault="00DE7512" w:rsidP="007E434A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16. Совет избирается   на общем собрании ветеранов  открытым голосованием большинством голосов.</w:t>
      </w:r>
      <w:r>
        <w:rPr>
          <w:sz w:val="28"/>
          <w:szCs w:val="28"/>
        </w:rPr>
        <w:br/>
        <w:t xml:space="preserve">17. Председатель Совета утверждается на первой организационной сессии Кипешинского сельского Совета депутатов. Члены Совета избирают из своего состава  заместителя председателя и секретаря. </w:t>
      </w:r>
    </w:p>
    <w:p w:rsidR="00DE7512" w:rsidRDefault="00DE7512" w:rsidP="007E434A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18. Председатель Совета составляет план работы Совета сроком на один год, который выносится на рассмотрение заседания Совета  ветеранов в конце календарного года. План работы Совета утверждается главой Кипешинского сельсовета.</w:t>
      </w:r>
      <w:r>
        <w:rPr>
          <w:sz w:val="28"/>
          <w:szCs w:val="28"/>
        </w:rPr>
        <w:br/>
        <w:t>19. Заседания Совета проводятся не реже одного раза в квартал. Ведет заседание Совета его председатель.</w:t>
      </w:r>
      <w:r>
        <w:rPr>
          <w:sz w:val="28"/>
          <w:szCs w:val="28"/>
        </w:rPr>
        <w:br/>
        <w:t>20. На обсуждение выносятся наиболее актуальные вопросы деятельности Совета. Повестка дня и дата проведения собрания определяются по согласованию с главой сельсовета. Все решения принимаются открытым голосованием большинством голосов.</w:t>
      </w:r>
      <w:r>
        <w:rPr>
          <w:sz w:val="28"/>
          <w:szCs w:val="28"/>
        </w:rPr>
        <w:br/>
        <w:t>21. На отчетном собрании ветеранов Совет отчитывается о проделанной работе за год и обсуждает план работы Совета на следующий год.</w:t>
      </w:r>
      <w:r>
        <w:rPr>
          <w:sz w:val="28"/>
          <w:szCs w:val="28"/>
        </w:rPr>
        <w:br/>
        <w:t>22. Должностными лицами Совета являются:</w:t>
      </w:r>
      <w:r>
        <w:rPr>
          <w:sz w:val="28"/>
          <w:szCs w:val="28"/>
        </w:rPr>
        <w:br/>
        <w:t>22.1. Председатель Совета:</w:t>
      </w:r>
      <w:r>
        <w:rPr>
          <w:sz w:val="28"/>
          <w:szCs w:val="28"/>
        </w:rPr>
        <w:br/>
        <w:t>22.1.1. Обеспечивает выполнение решение Совета, руководит текущей деятельностью Совета.</w:t>
      </w:r>
      <w:r>
        <w:rPr>
          <w:sz w:val="28"/>
          <w:szCs w:val="28"/>
        </w:rPr>
        <w:br/>
        <w:t>22.1.2. В пределах своей компетенции распределяет обязанности между членами Совета.</w:t>
      </w:r>
      <w:r>
        <w:rPr>
          <w:sz w:val="28"/>
          <w:szCs w:val="28"/>
        </w:rPr>
        <w:br/>
        <w:t>22.2. Заместитель председателя Совета:</w:t>
      </w:r>
      <w:r>
        <w:rPr>
          <w:sz w:val="28"/>
          <w:szCs w:val="28"/>
        </w:rPr>
        <w:br/>
        <w:t>22.2.1. В отсутствии председателя Совета выполняет его обязанности</w:t>
      </w:r>
      <w:r>
        <w:rPr>
          <w:sz w:val="28"/>
          <w:szCs w:val="28"/>
        </w:rPr>
        <w:br/>
        <w:t>22.2.2. В отсутствие или по поручению председателя Совета проводит заседания Совета.</w:t>
      </w:r>
      <w:r>
        <w:rPr>
          <w:sz w:val="28"/>
          <w:szCs w:val="28"/>
        </w:rPr>
        <w:br/>
        <w:t>22.2.3. Выполняет поручения председателя Совета и решения Совета.</w:t>
      </w:r>
      <w:r>
        <w:rPr>
          <w:sz w:val="28"/>
          <w:szCs w:val="28"/>
        </w:rPr>
        <w:br/>
        <w:t>22.3. Члены Совета:</w:t>
      </w:r>
      <w:r>
        <w:rPr>
          <w:sz w:val="28"/>
          <w:szCs w:val="28"/>
        </w:rPr>
        <w:br/>
        <w:t>22.3.1. Участвуют в заседаниях и работе Совета.</w:t>
      </w:r>
      <w:r>
        <w:rPr>
          <w:sz w:val="28"/>
          <w:szCs w:val="28"/>
        </w:rPr>
        <w:br/>
        <w:t>22.3.2. Выполняют поручения председателя и заместителя председателя Совета.</w:t>
      </w:r>
      <w:r>
        <w:rPr>
          <w:sz w:val="28"/>
          <w:szCs w:val="28"/>
        </w:rPr>
        <w:br/>
        <w:t>23. Голосование о досрочном прекращении полномочий председателя Совета проводится:</w:t>
      </w:r>
      <w:r>
        <w:rPr>
          <w:sz w:val="28"/>
          <w:szCs w:val="28"/>
        </w:rPr>
        <w:br/>
        <w:t>- по инициативе самого председателя, выраженного в письменной форме,</w:t>
      </w:r>
      <w:r>
        <w:rPr>
          <w:sz w:val="28"/>
          <w:szCs w:val="28"/>
        </w:rPr>
        <w:br/>
        <w:t>- по инициативе более половины членов Совета.</w:t>
      </w:r>
    </w:p>
    <w:p w:rsidR="00DE7512" w:rsidRPr="00291008" w:rsidRDefault="00DE7512">
      <w:pPr>
        <w:rPr>
          <w:sz w:val="28"/>
          <w:szCs w:val="28"/>
        </w:rPr>
      </w:pPr>
      <w:r>
        <w:rPr>
          <w:sz w:val="28"/>
          <w:szCs w:val="28"/>
        </w:rPr>
        <w:t>24. Принятое решение о досрочном прекращении деятельности Совета выносится на сессию Кипешинского сельского Совета депутатов.</w:t>
      </w:r>
    </w:p>
    <w:sectPr w:rsidR="00DE7512" w:rsidRPr="00291008" w:rsidSect="008C57BF">
      <w:pgSz w:w="11906" w:h="16838"/>
      <w:pgMar w:top="5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512" w:rsidRDefault="00DE7512" w:rsidP="0087388B">
      <w:r>
        <w:separator/>
      </w:r>
    </w:p>
  </w:endnote>
  <w:endnote w:type="continuationSeparator" w:id="0">
    <w:p w:rsidR="00DE7512" w:rsidRDefault="00DE7512" w:rsidP="008738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512" w:rsidRDefault="00DE7512" w:rsidP="0087388B">
      <w:r>
        <w:separator/>
      </w:r>
    </w:p>
  </w:footnote>
  <w:footnote w:type="continuationSeparator" w:id="0">
    <w:p w:rsidR="00DE7512" w:rsidRDefault="00DE7512" w:rsidP="008738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C71AD"/>
    <w:multiLevelType w:val="hybridMultilevel"/>
    <w:tmpl w:val="C678A388"/>
    <w:lvl w:ilvl="0" w:tplc="7C3EBDFA">
      <w:start w:val="1"/>
      <w:numFmt w:val="upperRoman"/>
      <w:lvlText w:val="%1."/>
      <w:lvlJc w:val="left"/>
      <w:pPr>
        <w:ind w:left="144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16F5E6D"/>
    <w:multiLevelType w:val="hybridMultilevel"/>
    <w:tmpl w:val="035C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DAA"/>
    <w:rsid w:val="000E7CB7"/>
    <w:rsid w:val="00146CE0"/>
    <w:rsid w:val="001B1C00"/>
    <w:rsid w:val="00291008"/>
    <w:rsid w:val="00362042"/>
    <w:rsid w:val="003700A9"/>
    <w:rsid w:val="004E102B"/>
    <w:rsid w:val="00514067"/>
    <w:rsid w:val="005A23F7"/>
    <w:rsid w:val="00612DA1"/>
    <w:rsid w:val="0065657C"/>
    <w:rsid w:val="007A62E0"/>
    <w:rsid w:val="007E434A"/>
    <w:rsid w:val="007F350C"/>
    <w:rsid w:val="0080440F"/>
    <w:rsid w:val="00832FE7"/>
    <w:rsid w:val="00844ECE"/>
    <w:rsid w:val="00847ED5"/>
    <w:rsid w:val="0087388B"/>
    <w:rsid w:val="008B5DAA"/>
    <w:rsid w:val="008C57BF"/>
    <w:rsid w:val="00AE5791"/>
    <w:rsid w:val="00B92580"/>
    <w:rsid w:val="00BF1FC6"/>
    <w:rsid w:val="00C6753F"/>
    <w:rsid w:val="00CC2675"/>
    <w:rsid w:val="00D3676E"/>
    <w:rsid w:val="00DE35C5"/>
    <w:rsid w:val="00DE7512"/>
    <w:rsid w:val="00E71DD4"/>
    <w:rsid w:val="00F04315"/>
    <w:rsid w:val="00FE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DA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B5DAA"/>
    <w:rPr>
      <w:b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B5DAA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">
    <w:name w:val="Абзац списка1"/>
    <w:basedOn w:val="Normal"/>
    <w:uiPriority w:val="99"/>
    <w:rsid w:val="008B5DA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87388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7388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7388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7388B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B1C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1C0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224</TotalTime>
  <Pages>3</Pages>
  <Words>585</Words>
  <Characters>3340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2022-10-26T08:45:00Z</cp:lastPrinted>
  <dcterms:created xsi:type="dcterms:W3CDTF">2022-10-25T01:59:00Z</dcterms:created>
  <dcterms:modified xsi:type="dcterms:W3CDTF">2022-10-27T02:21:00Z</dcterms:modified>
</cp:coreProperties>
</file>